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594F34FD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67B6CCA8" w14:textId="6B8DAE6E" w:rsidR="00692703" w:rsidRDefault="00CC1C6E" w:rsidP="00CC1C6E">
            <w:pPr>
              <w:pStyle w:val="Title"/>
            </w:pPr>
            <w:r>
              <w:t xml:space="preserve">julio </w:t>
            </w:r>
            <w:r w:rsidR="00942FF7">
              <w:t>cESAR</w:t>
            </w:r>
          </w:p>
          <w:p w14:paraId="44E4F52C" w14:textId="2F23AD4C" w:rsidR="00CC1C6E" w:rsidRDefault="00CC1C6E" w:rsidP="00CC1C6E">
            <w:pPr>
              <w:pStyle w:val="Title"/>
              <w:rPr>
                <w:rFonts w:ascii="Times New Roman" w:hAnsi="Times New Roman" w:cs="Times New Roman"/>
                <w:sz w:val="24"/>
                <w:szCs w:val="24"/>
              </w:rPr>
            </w:pPr>
            <w:r w:rsidRPr="00CC1C6E">
              <w:rPr>
                <w:rFonts w:ascii="Times New Roman" w:hAnsi="Times New Roman" w:cs="Times New Roman"/>
                <w:sz w:val="24"/>
                <w:szCs w:val="24"/>
              </w:rPr>
              <w:t>11077 E. escalante rd., tucson, az., 85730</w:t>
            </w:r>
          </w:p>
          <w:p w14:paraId="06BC14CE" w14:textId="6003DA3D" w:rsidR="00CC1C6E" w:rsidRPr="00CC1C6E" w:rsidRDefault="00CC1C6E" w:rsidP="00CC1C6E">
            <w:pPr>
              <w:pStyle w:val="Titl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520-971-8205 | </w:t>
            </w:r>
            <w:hyperlink r:id="rId8" w:history="1">
              <w:r w:rsidRPr="000315C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OLDPUEBLOSTUCCOINC@GMAIL.COM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|</w:t>
            </w:r>
          </w:p>
          <w:p w14:paraId="342DBA42" w14:textId="092EE93F" w:rsidR="00CC1C6E" w:rsidRPr="00CF1A49" w:rsidRDefault="00CC1C6E" w:rsidP="00CC1C6E">
            <w:pPr>
              <w:pStyle w:val="Title"/>
            </w:pPr>
          </w:p>
        </w:tc>
      </w:tr>
      <w:tr w:rsidR="009571D8" w:rsidRPr="00CF1A49" w14:paraId="6E7E701D" w14:textId="77777777" w:rsidTr="00692703">
        <w:tc>
          <w:tcPr>
            <w:tcW w:w="9360" w:type="dxa"/>
            <w:tcMar>
              <w:top w:w="432" w:type="dxa"/>
            </w:tcMar>
          </w:tcPr>
          <w:p w14:paraId="4EB0C4E5" w14:textId="778495E0" w:rsidR="001755A8" w:rsidRPr="00CF1A49" w:rsidRDefault="001755A8" w:rsidP="00913946">
            <w:pPr>
              <w:contextualSpacing w:val="0"/>
            </w:pPr>
          </w:p>
        </w:tc>
      </w:tr>
    </w:tbl>
    <w:p w14:paraId="039FEA19" w14:textId="5AB990C7" w:rsidR="004E01EB" w:rsidRDefault="00CC1C6E" w:rsidP="004E01EB">
      <w:pPr>
        <w:pStyle w:val="Heading1"/>
      </w:pPr>
      <w:r>
        <w:t>EDUCATION</w:t>
      </w:r>
    </w:p>
    <w:p w14:paraId="1BF407AC" w14:textId="0B8BA801" w:rsidR="00CC1C6E" w:rsidRPr="00CF1A49" w:rsidRDefault="00CC1C6E" w:rsidP="004E01EB">
      <w:pPr>
        <w:pStyle w:val="Heading1"/>
      </w:pPr>
      <w:r>
        <w:t>________________________________________________________________________________________</w:t>
      </w:r>
      <w:r w:rsidR="006C266F">
        <w:t>_</w:t>
      </w:r>
    </w:p>
    <w:tbl>
      <w:tblPr>
        <w:tblStyle w:val="TableGrid"/>
        <w:tblW w:w="4975" w:type="pct"/>
        <w:tblInd w:w="576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14:paraId="1740067D" w14:textId="77777777" w:rsidTr="000E6DF3">
        <w:tc>
          <w:tcPr>
            <w:tcW w:w="30604" w:type="dxa"/>
          </w:tcPr>
          <w:p w14:paraId="28E46161" w14:textId="6D9B091C" w:rsidR="001D0BF1" w:rsidRDefault="000E6DF3" w:rsidP="001D0BF1">
            <w:pPr>
              <w:pStyle w:val="Heading3"/>
              <w:contextualSpacing w:val="0"/>
              <w:outlineLvl w:val="2"/>
            </w:pPr>
            <w:r>
              <w:t>PIMA COMMUNITY COLLEGE</w:t>
            </w:r>
          </w:p>
          <w:p w14:paraId="6FB96637" w14:textId="44DF4D2B" w:rsidR="000E6DF3" w:rsidRDefault="00150B97" w:rsidP="001D0BF1">
            <w:pPr>
              <w:pStyle w:val="Heading3"/>
              <w:contextualSpacing w:val="0"/>
              <w:outlineLvl w:val="2"/>
            </w:pPr>
            <w:r>
              <w:t>ASSOCIATE OF BUSINESS ADMINISTRATION</w:t>
            </w:r>
          </w:p>
          <w:p w14:paraId="45A03819" w14:textId="2E94E9E1" w:rsidR="00150B97" w:rsidRDefault="00150B97" w:rsidP="001D0BF1">
            <w:pPr>
              <w:pStyle w:val="Heading3"/>
              <w:contextualSpacing w:val="0"/>
              <w:outlineLvl w:val="2"/>
            </w:pPr>
          </w:p>
          <w:p w14:paraId="1688C025" w14:textId="3DC17E56" w:rsidR="001E3120" w:rsidRPr="00CF1A49" w:rsidRDefault="001E3120" w:rsidP="006C266F">
            <w:pPr>
              <w:pStyle w:val="Heading2"/>
              <w:contextualSpacing w:val="0"/>
              <w:outlineLvl w:val="1"/>
            </w:pPr>
          </w:p>
        </w:tc>
      </w:tr>
      <w:tr w:rsidR="00F61DF9" w:rsidRPr="00CF1A49" w14:paraId="5378F1D2" w14:textId="77777777" w:rsidTr="000E6DF3">
        <w:tc>
          <w:tcPr>
            <w:tcW w:w="30604" w:type="dxa"/>
            <w:tcMar>
              <w:top w:w="216" w:type="dxa"/>
            </w:tcMar>
          </w:tcPr>
          <w:p w14:paraId="366172AC" w14:textId="4CDFFB55" w:rsidR="00F61DF9" w:rsidRDefault="00F61DF9" w:rsidP="00F61DF9"/>
        </w:tc>
      </w:tr>
    </w:tbl>
    <w:p w14:paraId="61E1EE1D" w14:textId="0D753A5D" w:rsidR="00DA59AA" w:rsidRDefault="00150B97" w:rsidP="0097790C">
      <w:pPr>
        <w:pStyle w:val="Heading1"/>
      </w:pPr>
      <w:r>
        <w:t>WORK AND LEADERSHIP EXPERIENCE</w:t>
      </w:r>
    </w:p>
    <w:p w14:paraId="654CBE07" w14:textId="6CB29BBB" w:rsidR="006C266F" w:rsidRPr="00CF1A49" w:rsidRDefault="006C266F" w:rsidP="0097790C">
      <w:pPr>
        <w:pStyle w:val="Heading1"/>
      </w:pPr>
      <w:r>
        <w:t>_________________________________________________________________________________________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CF1A49" w14:paraId="24CA0171" w14:textId="77777777" w:rsidTr="006C266F">
        <w:tc>
          <w:tcPr>
            <w:tcW w:w="9355" w:type="dxa"/>
          </w:tcPr>
          <w:p w14:paraId="1D336245" w14:textId="77777777" w:rsidR="00150B97" w:rsidRDefault="00150B97" w:rsidP="001D0BF1">
            <w:pPr>
              <w:pStyle w:val="Heading2"/>
              <w:contextualSpacing w:val="0"/>
              <w:outlineLvl w:val="1"/>
            </w:pPr>
          </w:p>
          <w:p w14:paraId="63FA7BCE" w14:textId="3DF21669" w:rsidR="00FB13E0" w:rsidRDefault="00150B97" w:rsidP="00150B97">
            <w:pPr>
              <w:pStyle w:val="Heading2"/>
              <w:contextualSpacing w:val="0"/>
              <w:outlineLvl w:val="1"/>
              <w:rPr>
                <w:color w:val="000000" w:themeColor="text1"/>
              </w:rPr>
            </w:pPr>
            <w:r w:rsidRPr="006C266F">
              <w:rPr>
                <w:color w:val="000000" w:themeColor="text1"/>
              </w:rPr>
              <w:t>OLD PUEBLO STUCCO</w:t>
            </w:r>
            <w:r w:rsidR="00FB13E0">
              <w:rPr>
                <w:color w:val="000000" w:themeColor="text1"/>
              </w:rPr>
              <w:t xml:space="preserve">, INC.  </w:t>
            </w:r>
          </w:p>
          <w:p w14:paraId="0E93705F" w14:textId="72DB5937" w:rsidR="007538DC" w:rsidRPr="006C266F" w:rsidRDefault="00150B97" w:rsidP="00150B97">
            <w:pPr>
              <w:pStyle w:val="Heading2"/>
              <w:contextualSpacing w:val="0"/>
              <w:outlineLvl w:val="1"/>
              <w:rPr>
                <w:color w:val="000000" w:themeColor="text1"/>
                <w:sz w:val="24"/>
                <w:szCs w:val="24"/>
              </w:rPr>
            </w:pPr>
            <w:r w:rsidRPr="006C266F">
              <w:rPr>
                <w:color w:val="000000" w:themeColor="text1"/>
                <w:sz w:val="24"/>
                <w:szCs w:val="24"/>
              </w:rPr>
              <w:t>TUCSON, AZ.</w:t>
            </w:r>
          </w:p>
          <w:p w14:paraId="3DBA07CC" w14:textId="0F1DBACB" w:rsidR="00150B97" w:rsidRPr="00CF1A49" w:rsidRDefault="00150B97" w:rsidP="00150B97">
            <w:pPr>
              <w:pStyle w:val="Heading2"/>
              <w:contextualSpacing w:val="0"/>
              <w:outlineLvl w:val="1"/>
            </w:pPr>
            <w:r w:rsidRPr="006C266F">
              <w:rPr>
                <w:color w:val="000000" w:themeColor="text1"/>
                <w:sz w:val="24"/>
                <w:szCs w:val="24"/>
              </w:rPr>
              <w:t>PRESIDENT AND FOUNDER                                                                                                                       AUGUST 2007 TO PRESENT</w:t>
            </w:r>
          </w:p>
        </w:tc>
      </w:tr>
      <w:tr w:rsidR="00F61DF9" w:rsidRPr="00CF1A49" w14:paraId="2B6B579E" w14:textId="77777777" w:rsidTr="006C266F">
        <w:tc>
          <w:tcPr>
            <w:tcW w:w="9355" w:type="dxa"/>
            <w:tcMar>
              <w:top w:w="216" w:type="dxa"/>
            </w:tcMar>
          </w:tcPr>
          <w:p w14:paraId="4F015639" w14:textId="059B6574" w:rsidR="00E203E3" w:rsidRDefault="00150B97" w:rsidP="00E203E3">
            <w:pPr>
              <w:pStyle w:val="ListParagraph"/>
              <w:numPr>
                <w:ilvl w:val="0"/>
                <w:numId w:val="14"/>
              </w:numPr>
            </w:pPr>
            <w:r>
              <w:t>IMPLEMENT LONG TERM, STRATEGIC PLANNING FOR BUSINESS GROWTH</w:t>
            </w:r>
          </w:p>
          <w:p w14:paraId="08822DDC" w14:textId="04D69E94" w:rsidR="00E203E3" w:rsidRDefault="00E203E3" w:rsidP="00E203E3">
            <w:pPr>
              <w:pStyle w:val="ListParagraph"/>
              <w:numPr>
                <w:ilvl w:val="0"/>
                <w:numId w:val="14"/>
              </w:numPr>
            </w:pPr>
            <w:r>
              <w:t>DEVELOP AND ENFORCE COMPANY POLICIES AND PROCEDURES</w:t>
            </w:r>
          </w:p>
          <w:p w14:paraId="388E443F" w14:textId="3C583BC2" w:rsidR="00E203E3" w:rsidRDefault="00E203E3" w:rsidP="00E203E3">
            <w:pPr>
              <w:pStyle w:val="ListParagraph"/>
              <w:numPr>
                <w:ilvl w:val="0"/>
                <w:numId w:val="14"/>
              </w:numPr>
            </w:pPr>
            <w:r>
              <w:t>PERFORM ESTIMATING FUNCTIONS AND REVIEW OF CONTRACTS</w:t>
            </w:r>
          </w:p>
          <w:p w14:paraId="1FF94D88" w14:textId="53B37D16" w:rsidR="00E203E3" w:rsidRDefault="00E203E3" w:rsidP="00E203E3">
            <w:pPr>
              <w:pStyle w:val="ListParagraph"/>
              <w:numPr>
                <w:ilvl w:val="0"/>
                <w:numId w:val="14"/>
              </w:numPr>
            </w:pPr>
            <w:r>
              <w:t>CREATE AND MAINTAIN RELATIONSHIPS WITH BANKERS AND SUPPLIERS</w:t>
            </w:r>
          </w:p>
          <w:p w14:paraId="27D29640" w14:textId="5ED7B78E" w:rsidR="00E203E3" w:rsidRDefault="00E203E3" w:rsidP="00E203E3">
            <w:pPr>
              <w:pStyle w:val="ListParagraph"/>
              <w:numPr>
                <w:ilvl w:val="0"/>
                <w:numId w:val="14"/>
              </w:numPr>
            </w:pPr>
            <w:r>
              <w:t>STAY ABREAST OF LATEST TAX LIABILITIES, AND BUSINESS IMPLICATIONS</w:t>
            </w:r>
          </w:p>
          <w:p w14:paraId="14A9B2B8" w14:textId="573E3724" w:rsidR="00E203E3" w:rsidRDefault="00E203E3" w:rsidP="00E203E3">
            <w:pPr>
              <w:pStyle w:val="ListParagraph"/>
              <w:numPr>
                <w:ilvl w:val="0"/>
                <w:numId w:val="14"/>
              </w:numPr>
            </w:pPr>
            <w:r>
              <w:t>CREATE AND ANALYZE BUDGETS AND REVIEW OF FINANCIAL STATEMENTS REGULARY</w:t>
            </w:r>
          </w:p>
          <w:p w14:paraId="08D65352" w14:textId="21473234" w:rsidR="00E203E3" w:rsidRDefault="00E203E3" w:rsidP="00E203E3">
            <w:pPr>
              <w:pStyle w:val="ListParagraph"/>
            </w:pPr>
          </w:p>
          <w:p w14:paraId="435DBE52" w14:textId="7E5B29ED" w:rsidR="00E203E3" w:rsidRDefault="00E203E3" w:rsidP="00E203E3">
            <w:pPr>
              <w:pStyle w:val="ListParagraph"/>
            </w:pPr>
          </w:p>
          <w:p w14:paraId="0889DA67" w14:textId="77777777" w:rsidR="00E203E3" w:rsidRPr="006C266F" w:rsidRDefault="00E203E3" w:rsidP="00F61DF9">
            <w:pPr>
              <w:rPr>
                <w:b/>
                <w:bCs/>
                <w:color w:val="000000" w:themeColor="text1"/>
              </w:rPr>
            </w:pPr>
            <w:r w:rsidRPr="006C266F">
              <w:rPr>
                <w:b/>
                <w:bCs/>
                <w:color w:val="000000" w:themeColor="text1"/>
              </w:rPr>
              <w:t>INTUIT, INC.</w:t>
            </w:r>
          </w:p>
          <w:p w14:paraId="3455DEA7" w14:textId="77777777" w:rsidR="006C266F" w:rsidRPr="006C266F" w:rsidRDefault="00E203E3" w:rsidP="00F61DF9">
            <w:pPr>
              <w:rPr>
                <w:b/>
                <w:bCs/>
                <w:color w:val="000000" w:themeColor="text1"/>
              </w:rPr>
            </w:pPr>
            <w:r w:rsidRPr="006C266F">
              <w:rPr>
                <w:b/>
                <w:bCs/>
                <w:color w:val="000000" w:themeColor="text1"/>
              </w:rPr>
              <w:t xml:space="preserve">CONSULTATIVE SALES ASSOCIATE            </w:t>
            </w:r>
          </w:p>
          <w:p w14:paraId="747B9ED1" w14:textId="5FA31C67" w:rsidR="00E203E3" w:rsidRPr="006C266F" w:rsidRDefault="006C266F" w:rsidP="00F61DF9">
            <w:pPr>
              <w:rPr>
                <w:b/>
                <w:bCs/>
                <w:color w:val="auto"/>
                <w:sz w:val="24"/>
                <w:szCs w:val="24"/>
              </w:rPr>
            </w:pPr>
            <w:r>
              <w:t xml:space="preserve">                                                                         </w:t>
            </w:r>
            <w:r w:rsidR="00E203E3">
              <w:t xml:space="preserve">                                                                                                                             </w:t>
            </w:r>
            <w:r w:rsidR="00E203E3" w:rsidRPr="006C266F">
              <w:rPr>
                <w:b/>
                <w:bCs/>
                <w:color w:val="auto"/>
                <w:sz w:val="24"/>
                <w:szCs w:val="24"/>
              </w:rPr>
              <w:t>TUCSON, AZ.</w:t>
            </w:r>
          </w:p>
          <w:p w14:paraId="0F859435" w14:textId="6DFE3D23" w:rsidR="006C266F" w:rsidRPr="006C266F" w:rsidRDefault="006C266F" w:rsidP="00F61DF9">
            <w:pPr>
              <w:rPr>
                <w:b/>
                <w:bCs/>
                <w:color w:val="auto"/>
                <w:sz w:val="24"/>
                <w:szCs w:val="24"/>
              </w:rPr>
            </w:pPr>
            <w:r w:rsidRPr="006C266F">
              <w:rPr>
                <w:b/>
                <w:bCs/>
                <w:color w:val="auto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SEPTEMBER, 2001 TO APRIL, 2004</w:t>
            </w:r>
          </w:p>
          <w:p w14:paraId="72B5DB68" w14:textId="77777777" w:rsidR="00E203E3" w:rsidRDefault="00E203E3" w:rsidP="00F61DF9"/>
          <w:p w14:paraId="4AB939A2" w14:textId="77777777" w:rsidR="00E203E3" w:rsidRDefault="00E203E3" w:rsidP="00E203E3">
            <w:pPr>
              <w:pStyle w:val="ListParagraph"/>
              <w:numPr>
                <w:ilvl w:val="0"/>
                <w:numId w:val="15"/>
              </w:numPr>
            </w:pPr>
            <w:r>
              <w:t>PROVIDED EXISTING CUSTOMERS WITH CONSULTATIVE SALES EXPERIENCE BY OFFERING</w:t>
            </w:r>
          </w:p>
          <w:p w14:paraId="441B8AC3" w14:textId="2FE37455" w:rsidR="00E203E3" w:rsidRDefault="00E203E3" w:rsidP="00E203E3">
            <w:pPr>
              <w:ind w:left="360"/>
            </w:pPr>
            <w:r>
              <w:lastRenderedPageBreak/>
              <w:t xml:space="preserve">       PRODUCTS AND SERVICES THAT MET THEIR EXISTING NEEDS AND HELPED THEM INCREASE</w:t>
            </w:r>
          </w:p>
          <w:p w14:paraId="02E447D8" w14:textId="7024DF72" w:rsidR="006C266F" w:rsidRDefault="00E203E3" w:rsidP="00E203E3">
            <w:r>
              <w:t xml:space="preserve">              THEIR BUSINESS EFFICIENCY AND GROWTH</w:t>
            </w:r>
          </w:p>
          <w:p w14:paraId="519D1990" w14:textId="1115EBF1" w:rsidR="006C266F" w:rsidRDefault="006C266F" w:rsidP="006C266F">
            <w:pPr>
              <w:pStyle w:val="ListParagraph"/>
              <w:numPr>
                <w:ilvl w:val="0"/>
                <w:numId w:val="15"/>
              </w:numPr>
            </w:pPr>
            <w:r>
              <w:t xml:space="preserve">EXPLAINED BENEFITS OF INTUIT SMALL BUSINESS ACCOUNTING PRODUCTS AND PAYROLL </w:t>
            </w:r>
          </w:p>
          <w:p w14:paraId="11093EF1" w14:textId="438B2755" w:rsidR="006C266F" w:rsidRDefault="006C266F" w:rsidP="006C266F">
            <w:pPr>
              <w:ind w:left="720"/>
            </w:pPr>
            <w:r>
              <w:t>SERVICES</w:t>
            </w:r>
          </w:p>
          <w:p w14:paraId="139925B0" w14:textId="77777777" w:rsidR="006C266F" w:rsidRDefault="006C266F" w:rsidP="006C266F">
            <w:pPr>
              <w:pStyle w:val="ListParagraph"/>
              <w:numPr>
                <w:ilvl w:val="0"/>
                <w:numId w:val="15"/>
              </w:numPr>
            </w:pPr>
            <w:r>
              <w:t>OVERCAME OBJECTIONS, MET AND EXCEEDED PERFORMANCE GOALS THROUGH UPGRADING</w:t>
            </w:r>
          </w:p>
          <w:p w14:paraId="4E836F36" w14:textId="10C7C3C3" w:rsidR="006C266F" w:rsidRDefault="006C266F" w:rsidP="006C266F">
            <w:pPr>
              <w:pStyle w:val="ListParagraph"/>
            </w:pPr>
            <w:r>
              <w:t xml:space="preserve"> AND UPSELLING OF PRODUCTS AND SUPPORT SERVICES</w:t>
            </w:r>
          </w:p>
          <w:p w14:paraId="5AADCD6E" w14:textId="1A6DF49B" w:rsidR="006C266F" w:rsidRDefault="006C266F" w:rsidP="006C266F">
            <w:pPr>
              <w:pStyle w:val="ListParagraph"/>
              <w:numPr>
                <w:ilvl w:val="0"/>
                <w:numId w:val="15"/>
              </w:numPr>
            </w:pPr>
            <w:r>
              <w:t>APPLIED CONSULTATIVE SALES APPROACH THROUGH RECOMMENDATION OF PRODUCTS AND</w:t>
            </w:r>
          </w:p>
          <w:p w14:paraId="074D99CE" w14:textId="5ADAED2C" w:rsidR="006C266F" w:rsidRDefault="006C266F" w:rsidP="006C266F">
            <w:pPr>
              <w:ind w:left="720"/>
            </w:pPr>
            <w:r>
              <w:t>SERVICES BASED ON EXISTING BUSINESS NEED</w:t>
            </w:r>
          </w:p>
          <w:p w14:paraId="0A6FA08E" w14:textId="11AB307D" w:rsidR="00E203E3" w:rsidRDefault="00E203E3" w:rsidP="00F61DF9">
            <w:r>
              <w:t xml:space="preserve">                                                                                                                                                                                                   </w:t>
            </w:r>
          </w:p>
          <w:p w14:paraId="1311C2D0" w14:textId="4588BC53" w:rsidR="00E203E3" w:rsidRDefault="00E203E3" w:rsidP="00F61DF9"/>
        </w:tc>
      </w:tr>
    </w:tbl>
    <w:sdt>
      <w:sdtPr>
        <w:alias w:val="Skills:"/>
        <w:tag w:val="Skills:"/>
        <w:id w:val="-1392877668"/>
        <w:placeholder>
          <w:docPart w:val="218DCA84DB8F4591BB0D754C8D7CA953"/>
        </w:placeholder>
        <w:temporary/>
        <w:showingPlcHdr/>
        <w15:appearance w15:val="hidden"/>
      </w:sdtPr>
      <w:sdtEndPr/>
      <w:sdtContent>
        <w:p w14:paraId="500D08C3" w14:textId="77777777"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14:paraId="170EBBB1" w14:textId="77777777" w:rsidTr="00CF1A49">
        <w:tc>
          <w:tcPr>
            <w:tcW w:w="4675" w:type="dxa"/>
          </w:tcPr>
          <w:p w14:paraId="1F15FBCE" w14:textId="6D8AB95D" w:rsidR="001E3120" w:rsidRPr="006E1507" w:rsidRDefault="006C266F" w:rsidP="006E1507">
            <w:pPr>
              <w:pStyle w:val="ListBullet"/>
              <w:contextualSpacing w:val="0"/>
            </w:pPr>
            <w:r>
              <w:t>POSSESS STRONG CONSULTATIVE SALES SKILLS</w:t>
            </w:r>
          </w:p>
          <w:p w14:paraId="5793C13A" w14:textId="77777777" w:rsidR="001F4E6D" w:rsidRDefault="006C266F" w:rsidP="006E1507">
            <w:pPr>
              <w:pStyle w:val="ListBullet"/>
              <w:contextualSpacing w:val="0"/>
            </w:pPr>
            <w:r>
              <w:t>PROFOUND KNOWLEDGE OF SMALL BUSINESS MANAGEMENT</w:t>
            </w:r>
          </w:p>
          <w:p w14:paraId="2969D4F2" w14:textId="0238B813" w:rsidR="006C266F" w:rsidRPr="006E1507" w:rsidRDefault="006C266F" w:rsidP="006E1507">
            <w:pPr>
              <w:pStyle w:val="ListBullet"/>
              <w:contextualSpacing w:val="0"/>
            </w:pPr>
            <w:r>
              <w:t>ADEPT AT LEADING A GROUP OF EMPLOYEES TO ACHIEVE A SPECIFIC GOAL</w:t>
            </w:r>
          </w:p>
        </w:tc>
        <w:tc>
          <w:tcPr>
            <w:tcW w:w="4675" w:type="dxa"/>
            <w:tcMar>
              <w:left w:w="360" w:type="dxa"/>
            </w:tcMar>
          </w:tcPr>
          <w:p w14:paraId="394E974A" w14:textId="1822E343" w:rsidR="001E3120" w:rsidRPr="006E1507" w:rsidRDefault="001E3120" w:rsidP="006C266F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</w:pPr>
          </w:p>
        </w:tc>
      </w:tr>
    </w:tbl>
    <w:sdt>
      <w:sdtPr>
        <w:alias w:val="Activities:"/>
        <w:tag w:val="Activities:"/>
        <w:id w:val="1223332893"/>
        <w:placeholder>
          <w:docPart w:val="81D14043D57D471083130A9C9F822160"/>
        </w:placeholder>
        <w:temporary/>
        <w:showingPlcHdr/>
        <w15:appearance w15:val="hidden"/>
      </w:sdtPr>
      <w:sdtEndPr/>
      <w:sdtContent>
        <w:p w14:paraId="2B43258E" w14:textId="77777777" w:rsidR="00AD782D" w:rsidRPr="00CF1A49" w:rsidRDefault="0062312F" w:rsidP="0062312F">
          <w:pPr>
            <w:pStyle w:val="Heading1"/>
          </w:pPr>
          <w:r w:rsidRPr="00CF1A49">
            <w:t>Activities</w:t>
          </w:r>
        </w:p>
      </w:sdtContent>
    </w:sdt>
    <w:p w14:paraId="4A049187" w14:textId="57C04896" w:rsidR="00B51D1B" w:rsidRPr="006E1507" w:rsidRDefault="006C266F" w:rsidP="006E1507">
      <w:r w:rsidRPr="006C266F">
        <w:rPr>
          <w:b/>
          <w:bCs/>
          <w:color w:val="000000" w:themeColor="text1"/>
        </w:rPr>
        <w:t>CERTIFICATIONS:</w:t>
      </w:r>
      <w:r w:rsidRPr="006C266F">
        <w:rPr>
          <w:color w:val="000000" w:themeColor="text1"/>
        </w:rPr>
        <w:t xml:space="preserve">   </w:t>
      </w:r>
      <w:r>
        <w:t>CERTIFIED ON EXTERIOR INSULATION FINISH SYSTEMS BY ASSOCIATION OF WALLS AND CEILINGS INDUSTRY</w:t>
      </w:r>
    </w:p>
    <w:sectPr w:rsidR="00B51D1B" w:rsidRPr="006E1507" w:rsidSect="005A1B10">
      <w:footerReference w:type="default" r:id="rId9"/>
      <w:headerReference w:type="first" r:id="rId10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5E11B" w14:textId="77777777" w:rsidR="00570812" w:rsidRDefault="00570812" w:rsidP="0068194B">
      <w:r>
        <w:separator/>
      </w:r>
    </w:p>
    <w:p w14:paraId="68F9752A" w14:textId="77777777" w:rsidR="00570812" w:rsidRDefault="00570812"/>
    <w:p w14:paraId="4510BA7A" w14:textId="77777777" w:rsidR="00570812" w:rsidRDefault="00570812"/>
  </w:endnote>
  <w:endnote w:type="continuationSeparator" w:id="0">
    <w:p w14:paraId="6EFEEDC3" w14:textId="77777777" w:rsidR="00570812" w:rsidRDefault="00570812" w:rsidP="0068194B">
      <w:r>
        <w:continuationSeparator/>
      </w:r>
    </w:p>
    <w:p w14:paraId="44F4393E" w14:textId="77777777" w:rsidR="00570812" w:rsidRDefault="00570812"/>
    <w:p w14:paraId="6844CC79" w14:textId="77777777" w:rsidR="00570812" w:rsidRDefault="005708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020729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D97F8D" w14:textId="77777777" w:rsidR="00570812" w:rsidRDefault="00570812" w:rsidP="0068194B">
      <w:r>
        <w:separator/>
      </w:r>
    </w:p>
    <w:p w14:paraId="37FF1DC3" w14:textId="77777777" w:rsidR="00570812" w:rsidRDefault="00570812"/>
    <w:p w14:paraId="51259E00" w14:textId="77777777" w:rsidR="00570812" w:rsidRDefault="00570812"/>
  </w:footnote>
  <w:footnote w:type="continuationSeparator" w:id="0">
    <w:p w14:paraId="37A4111A" w14:textId="77777777" w:rsidR="00570812" w:rsidRDefault="00570812" w:rsidP="0068194B">
      <w:r>
        <w:continuationSeparator/>
      </w:r>
    </w:p>
    <w:p w14:paraId="2C30EC49" w14:textId="77777777" w:rsidR="00570812" w:rsidRDefault="00570812"/>
    <w:p w14:paraId="6BE57E30" w14:textId="77777777" w:rsidR="00570812" w:rsidRDefault="005708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14EC1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EC0B039" wp14:editId="6135500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6ACA2914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2E012ADD"/>
    <w:multiLevelType w:val="hybridMultilevel"/>
    <w:tmpl w:val="49D6FF4A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2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2C86E51"/>
    <w:multiLevelType w:val="hybridMultilevel"/>
    <w:tmpl w:val="D56A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857FD"/>
    <w:multiLevelType w:val="hybridMultilevel"/>
    <w:tmpl w:val="8CBC7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BA4BE7"/>
    <w:multiLevelType w:val="hybridMultilevel"/>
    <w:tmpl w:val="62027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2"/>
  </w:num>
  <w:num w:numId="8">
    <w:abstractNumId w:val="2"/>
  </w:num>
  <w:num w:numId="9">
    <w:abstractNumId w:val="16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4"/>
  </w:num>
  <w:num w:numId="15">
    <w:abstractNumId w:val="13"/>
  </w:num>
  <w:num w:numId="16">
    <w:abstractNumId w:val="1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6E"/>
    <w:rsid w:val="000001EF"/>
    <w:rsid w:val="00007322"/>
    <w:rsid w:val="00007728"/>
    <w:rsid w:val="00024584"/>
    <w:rsid w:val="00024730"/>
    <w:rsid w:val="00055E95"/>
    <w:rsid w:val="0007021F"/>
    <w:rsid w:val="000B2BA5"/>
    <w:rsid w:val="000E6DF3"/>
    <w:rsid w:val="000F2F8C"/>
    <w:rsid w:val="0010006E"/>
    <w:rsid w:val="001045A8"/>
    <w:rsid w:val="00114A91"/>
    <w:rsid w:val="001427E1"/>
    <w:rsid w:val="00150B97"/>
    <w:rsid w:val="00163668"/>
    <w:rsid w:val="00171566"/>
    <w:rsid w:val="00174676"/>
    <w:rsid w:val="001755A8"/>
    <w:rsid w:val="00184014"/>
    <w:rsid w:val="001875E9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6398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66A35"/>
    <w:rsid w:val="0056701E"/>
    <w:rsid w:val="00570812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618E9"/>
    <w:rsid w:val="0068194B"/>
    <w:rsid w:val="00692703"/>
    <w:rsid w:val="006A1962"/>
    <w:rsid w:val="006B5D48"/>
    <w:rsid w:val="006B7D7B"/>
    <w:rsid w:val="006C1A5E"/>
    <w:rsid w:val="006C266F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2FF7"/>
    <w:rsid w:val="00944F78"/>
    <w:rsid w:val="009510E7"/>
    <w:rsid w:val="00952C89"/>
    <w:rsid w:val="009571D8"/>
    <w:rsid w:val="009650EA"/>
    <w:rsid w:val="0097790C"/>
    <w:rsid w:val="0098506E"/>
    <w:rsid w:val="00994867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782D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B4E51"/>
    <w:rsid w:val="00BD431F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C1C6E"/>
    <w:rsid w:val="00CD1654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03E3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B13E0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2795C"/>
  <w15:chartTrackingRefBased/>
  <w15:docId w15:val="{EB7A38B5-7023-4B10-BB9D-24ED6E87D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CC1C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DPUEBLOSTUCCOINC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D%20PUEBLO%20STUCCO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218DCA84DB8F4591BB0D754C8D7CA9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CD93D-9BC9-4113-A4A9-38DE7A9286C8}"/>
      </w:docPartPr>
      <w:docPartBody>
        <w:p w:rsidR="00E77E38" w:rsidRDefault="00C06A62">
          <w:pPr>
            <w:pStyle w:val="218DCA84DB8F4591BB0D754C8D7CA953"/>
          </w:pPr>
          <w:r w:rsidRPr="00CF1A49">
            <w:t>Skills</w:t>
          </w:r>
        </w:p>
      </w:docPartBody>
    </w:docPart>
    <w:docPart>
      <w:docPartPr>
        <w:name w:val="81D14043D57D471083130A9C9F822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BA6BE5-2130-4173-9CE8-89F6EAFD4945}"/>
      </w:docPartPr>
      <w:docPartBody>
        <w:p w:rsidR="00E77E38" w:rsidRDefault="00C06A62">
          <w:pPr>
            <w:pStyle w:val="81D14043D57D471083130A9C9F822160"/>
          </w:pPr>
          <w:r w:rsidRPr="00CF1A49">
            <w:t>Activities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62"/>
    <w:rsid w:val="00646E6F"/>
    <w:rsid w:val="00C06A62"/>
    <w:rsid w:val="00CC5ECB"/>
    <w:rsid w:val="00E7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6661109BF542B5A51A9CFA9572878F">
    <w:name w:val="A96661109BF542B5A51A9CFA9572878F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C574048AFC60441896685CF36761A072">
    <w:name w:val="C574048AFC60441896685CF36761A072"/>
  </w:style>
  <w:style w:type="paragraph" w:customStyle="1" w:styleId="F5E99E2617674929A860C2A9BFD195A3">
    <w:name w:val="F5E99E2617674929A860C2A9BFD195A3"/>
  </w:style>
  <w:style w:type="paragraph" w:customStyle="1" w:styleId="60613FDFF20F45ABB4476DC2485AB87E">
    <w:name w:val="60613FDFF20F45ABB4476DC2485AB87E"/>
  </w:style>
  <w:style w:type="paragraph" w:customStyle="1" w:styleId="509ABADFAFEE409DBB5A8A6DCD19FCB8">
    <w:name w:val="509ABADFAFEE409DBB5A8A6DCD19FCB8"/>
  </w:style>
  <w:style w:type="paragraph" w:customStyle="1" w:styleId="7F928A2268EF475EB915CB381C47C027">
    <w:name w:val="7F928A2268EF475EB915CB381C47C027"/>
  </w:style>
  <w:style w:type="paragraph" w:customStyle="1" w:styleId="CF26197048EB419D9FC15D5602A811A3">
    <w:name w:val="CF26197048EB419D9FC15D5602A811A3"/>
  </w:style>
  <w:style w:type="paragraph" w:customStyle="1" w:styleId="7CAD40A0559048DF9BA647F48A45E09C">
    <w:name w:val="7CAD40A0559048DF9BA647F48A45E09C"/>
  </w:style>
  <w:style w:type="paragraph" w:customStyle="1" w:styleId="725F423CA2954F20943C40BC4FBD0D2B">
    <w:name w:val="725F423CA2954F20943C40BC4FBD0D2B"/>
  </w:style>
  <w:style w:type="paragraph" w:customStyle="1" w:styleId="C8D146FED1564FA1BE47A8B0DD31F0E6">
    <w:name w:val="C8D146FED1564FA1BE47A8B0DD31F0E6"/>
  </w:style>
  <w:style w:type="paragraph" w:customStyle="1" w:styleId="0669254C000B45FD931BE917A262AD7E">
    <w:name w:val="0669254C000B45FD931BE917A262AD7E"/>
  </w:style>
  <w:style w:type="paragraph" w:customStyle="1" w:styleId="FAA9DDF5C8A54BFC98D397C0B2861726">
    <w:name w:val="FAA9DDF5C8A54BFC98D397C0B2861726"/>
  </w:style>
  <w:style w:type="paragraph" w:customStyle="1" w:styleId="D907393F133744309FBB977BB5F22F86">
    <w:name w:val="D907393F133744309FBB977BB5F22F86"/>
  </w:style>
  <w:style w:type="paragraph" w:customStyle="1" w:styleId="EDFB9239442B47F98214CD198F4D66B7">
    <w:name w:val="EDFB9239442B47F98214CD198F4D66B7"/>
  </w:style>
  <w:style w:type="paragraph" w:customStyle="1" w:styleId="E66088CA2FBA4DBAA124B8F6EF812067">
    <w:name w:val="E66088CA2FBA4DBAA124B8F6EF812067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2FB2A0479D7E4419876BB12B34A248A5">
    <w:name w:val="2FB2A0479D7E4419876BB12B34A248A5"/>
  </w:style>
  <w:style w:type="paragraph" w:customStyle="1" w:styleId="1A0EB27CA8F540D093B676CAC68E9CA1">
    <w:name w:val="1A0EB27CA8F540D093B676CAC68E9CA1"/>
  </w:style>
  <w:style w:type="paragraph" w:customStyle="1" w:styleId="440CB2F9EE7A4F1D865E38453352DAF5">
    <w:name w:val="440CB2F9EE7A4F1D865E38453352DAF5"/>
  </w:style>
  <w:style w:type="paragraph" w:customStyle="1" w:styleId="87D65984D8554C9FBE62B986688834B0">
    <w:name w:val="87D65984D8554C9FBE62B986688834B0"/>
  </w:style>
  <w:style w:type="paragraph" w:customStyle="1" w:styleId="BFF95DADE48F4B53B301CC5B80975C79">
    <w:name w:val="BFF95DADE48F4B53B301CC5B80975C79"/>
  </w:style>
  <w:style w:type="paragraph" w:customStyle="1" w:styleId="6B852871F64B48FF878ED5668674B58B">
    <w:name w:val="6B852871F64B48FF878ED5668674B58B"/>
  </w:style>
  <w:style w:type="paragraph" w:customStyle="1" w:styleId="6F7D3AEA708E49F7850D6079912B0B4B">
    <w:name w:val="6F7D3AEA708E49F7850D6079912B0B4B"/>
  </w:style>
  <w:style w:type="paragraph" w:customStyle="1" w:styleId="748D81665AD544A2A08C9561D5A8E638">
    <w:name w:val="748D81665AD544A2A08C9561D5A8E638"/>
  </w:style>
  <w:style w:type="paragraph" w:customStyle="1" w:styleId="9E9CAAD67D904CC9A22E600A10DB85FF">
    <w:name w:val="9E9CAAD67D904CC9A22E600A10DB85FF"/>
  </w:style>
  <w:style w:type="paragraph" w:customStyle="1" w:styleId="E49A7BE2BB8A470F848C4C0A734DBF25">
    <w:name w:val="E49A7BE2BB8A470F848C4C0A734DBF25"/>
  </w:style>
  <w:style w:type="paragraph" w:customStyle="1" w:styleId="0FBAB84D2F2F4AD5AF7B5F3C6D00D83F">
    <w:name w:val="0FBAB84D2F2F4AD5AF7B5F3C6D00D83F"/>
  </w:style>
  <w:style w:type="paragraph" w:customStyle="1" w:styleId="B7388B57B1104AD994D457184A549C10">
    <w:name w:val="B7388B57B1104AD994D457184A549C10"/>
  </w:style>
  <w:style w:type="paragraph" w:customStyle="1" w:styleId="19E2E7E69BB946998F0EBBC6D2A5970E">
    <w:name w:val="19E2E7E69BB946998F0EBBC6D2A5970E"/>
  </w:style>
  <w:style w:type="paragraph" w:customStyle="1" w:styleId="5D75CBB0511B41F5B58DE36A6951A6AF">
    <w:name w:val="5D75CBB0511B41F5B58DE36A6951A6AF"/>
  </w:style>
  <w:style w:type="paragraph" w:customStyle="1" w:styleId="986BDB9C6B9C4FD486A258FE58EF64C4">
    <w:name w:val="986BDB9C6B9C4FD486A258FE58EF64C4"/>
  </w:style>
  <w:style w:type="paragraph" w:customStyle="1" w:styleId="C7C4F64FC1B7475BBB9AC3AAF6024520">
    <w:name w:val="C7C4F64FC1B7475BBB9AC3AAF6024520"/>
  </w:style>
  <w:style w:type="paragraph" w:customStyle="1" w:styleId="E546B49CA3194F74A184F996015B36CA">
    <w:name w:val="E546B49CA3194F74A184F996015B36CA"/>
  </w:style>
  <w:style w:type="paragraph" w:customStyle="1" w:styleId="3D03A0803B624A5CA8711CEAFF601314">
    <w:name w:val="3D03A0803B624A5CA8711CEAFF601314"/>
  </w:style>
  <w:style w:type="paragraph" w:customStyle="1" w:styleId="218DCA84DB8F4591BB0D754C8D7CA953">
    <w:name w:val="218DCA84DB8F4591BB0D754C8D7CA953"/>
  </w:style>
  <w:style w:type="paragraph" w:customStyle="1" w:styleId="792CFD633DAA4EDF99526DCBCD2FC464">
    <w:name w:val="792CFD633DAA4EDF99526DCBCD2FC464"/>
  </w:style>
  <w:style w:type="paragraph" w:customStyle="1" w:styleId="FDD291519E864383A8F843876F0D5192">
    <w:name w:val="FDD291519E864383A8F843876F0D5192"/>
  </w:style>
  <w:style w:type="paragraph" w:customStyle="1" w:styleId="16CDC9BC50FD4284AEDBFAD33841254E">
    <w:name w:val="16CDC9BC50FD4284AEDBFAD33841254E"/>
  </w:style>
  <w:style w:type="paragraph" w:customStyle="1" w:styleId="0EF9C76CC65A4CD294182653DD046159">
    <w:name w:val="0EF9C76CC65A4CD294182653DD046159"/>
  </w:style>
  <w:style w:type="paragraph" w:customStyle="1" w:styleId="3DB8DFE89C114F7B8D55921605CF4F04">
    <w:name w:val="3DB8DFE89C114F7B8D55921605CF4F04"/>
  </w:style>
  <w:style w:type="paragraph" w:customStyle="1" w:styleId="81D14043D57D471083130A9C9F822160">
    <w:name w:val="81D14043D57D471083130A9C9F822160"/>
  </w:style>
  <w:style w:type="paragraph" w:customStyle="1" w:styleId="A8CC2608CE7F4A18816810262179DA46">
    <w:name w:val="A8CC2608CE7F4A18816810262179DA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91CBB-10ED-4927-BC90-3C204CE60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0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OLD PUEBLO STUCCO</dc:creator>
  <cp:keywords/>
  <dc:description/>
  <cp:lastModifiedBy>Old Pueblo Stucco Durazo</cp:lastModifiedBy>
  <cp:revision>2</cp:revision>
  <dcterms:created xsi:type="dcterms:W3CDTF">2020-09-28T05:24:00Z</dcterms:created>
  <dcterms:modified xsi:type="dcterms:W3CDTF">2020-09-28T05:24:00Z</dcterms:modified>
  <cp:category/>
</cp:coreProperties>
</file>